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06C9" w14:textId="77777777" w:rsidR="00382276" w:rsidRPr="00382276" w:rsidRDefault="00382276" w:rsidP="0008429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382276">
        <w:rPr>
          <w:rFonts w:ascii="Times New Roman" w:hAnsi="Times New Roman" w:cs="Times New Roman"/>
          <w:b/>
          <w:bCs/>
        </w:rPr>
        <w:t xml:space="preserve">Stavební bytové družstvo Ocelář Kladno, ul. gen. </w:t>
      </w:r>
      <w:proofErr w:type="spellStart"/>
      <w:r w:rsidRPr="00382276">
        <w:rPr>
          <w:rFonts w:ascii="Times New Roman" w:hAnsi="Times New Roman" w:cs="Times New Roman"/>
          <w:b/>
          <w:bCs/>
        </w:rPr>
        <w:t>Klapálka</w:t>
      </w:r>
      <w:proofErr w:type="spellEnd"/>
      <w:r w:rsidRPr="00382276">
        <w:rPr>
          <w:rFonts w:ascii="Times New Roman" w:hAnsi="Times New Roman" w:cs="Times New Roman"/>
          <w:b/>
          <w:bCs/>
        </w:rPr>
        <w:t xml:space="preserve"> čp. 1614</w:t>
      </w:r>
    </w:p>
    <w:tbl>
      <w:tblPr>
        <w:tblStyle w:val="Mkatabulky"/>
        <w:tblpPr w:vertAnchor="text" w:horzAnchor="page" w:tblpX="2898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5"/>
      </w:tblGrid>
      <w:tr w:rsidR="005879B5" w14:paraId="550581B3" w14:textId="77777777" w:rsidTr="00783F1B">
        <w:tc>
          <w:tcPr>
            <w:tcW w:w="0" w:type="auto"/>
          </w:tcPr>
          <w:p w14:paraId="3198FBED" w14:textId="77777777" w:rsidR="005879B5" w:rsidRDefault="005879B5" w:rsidP="00783F1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……………………………………….</w:t>
            </w:r>
          </w:p>
        </w:tc>
      </w:tr>
    </w:tbl>
    <w:p w14:paraId="4F4D8F43" w14:textId="77777777" w:rsidR="00382276" w:rsidRPr="00382276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Získání členství</w:t>
      </w:r>
      <w:r w:rsidR="00AA343D">
        <w:rPr>
          <w:rFonts w:ascii="Times New Roman" w:hAnsi="Times New Roman" w:cs="Times New Roman"/>
        </w:rPr>
        <w:t xml:space="preserve"> </w:t>
      </w:r>
    </w:p>
    <w:tbl>
      <w:tblPr>
        <w:tblStyle w:val="Mkatabulky"/>
        <w:tblpPr w:vertAnchor="text" w:horzAnchor="page" w:tblpX="2042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0"/>
      </w:tblGrid>
      <w:tr w:rsidR="00D83A88" w14:paraId="0EEE7A4F" w14:textId="77777777" w:rsidTr="00783F1B">
        <w:tc>
          <w:tcPr>
            <w:tcW w:w="0" w:type="auto"/>
          </w:tcPr>
          <w:p w14:paraId="6D7DD202" w14:textId="77777777" w:rsidR="00D83A88" w:rsidRDefault="00D83A88" w:rsidP="00783F1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</w:t>
            </w:r>
          </w:p>
        </w:tc>
      </w:tr>
    </w:tbl>
    <w:tbl>
      <w:tblPr>
        <w:tblStyle w:val="Mkatabulky"/>
        <w:tblpPr w:vertAnchor="text" w:horzAnchor="page" w:tblpX="776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</w:tblGrid>
      <w:tr w:rsidR="00751ACD" w14:paraId="6919A160" w14:textId="77777777" w:rsidTr="001C6B4F">
        <w:tc>
          <w:tcPr>
            <w:tcW w:w="1985" w:type="dxa"/>
          </w:tcPr>
          <w:p w14:paraId="6DD6EB9C" w14:textId="77777777" w:rsidR="00751ACD" w:rsidRDefault="00751ACD" w:rsidP="001C6B4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</w:t>
            </w:r>
          </w:p>
        </w:tc>
      </w:tr>
    </w:tbl>
    <w:p w14:paraId="1750DAAF" w14:textId="77777777" w:rsidR="00D83A88" w:rsidRDefault="00382276" w:rsidP="00783F1B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Důvod</w:t>
      </w:r>
      <w:r w:rsidR="00783F1B">
        <w:rPr>
          <w:rFonts w:ascii="Times New Roman" w:hAnsi="Times New Roman" w:cs="Times New Roman"/>
        </w:rPr>
        <w:t xml:space="preserve"> </w:t>
      </w:r>
      <w:r w:rsidR="00783F1B">
        <w:rPr>
          <w:rFonts w:ascii="Times New Roman" w:hAnsi="Times New Roman" w:cs="Times New Roman"/>
        </w:rPr>
        <w:tab/>
      </w:r>
      <w:r w:rsidR="00783F1B">
        <w:rPr>
          <w:rFonts w:ascii="Times New Roman" w:hAnsi="Times New Roman" w:cs="Times New Roman"/>
        </w:rPr>
        <w:tab/>
      </w:r>
      <w:proofErr w:type="spellStart"/>
      <w:proofErr w:type="gramStart"/>
      <w:r w:rsidR="00783F1B" w:rsidRPr="00382276">
        <w:rPr>
          <w:rFonts w:ascii="Times New Roman" w:hAnsi="Times New Roman" w:cs="Times New Roman"/>
        </w:rPr>
        <w:t>čl.číslo</w:t>
      </w:r>
      <w:proofErr w:type="spellEnd"/>
      <w:proofErr w:type="gramEnd"/>
    </w:p>
    <w:tbl>
      <w:tblPr>
        <w:tblStyle w:val="Mkatabulky"/>
        <w:tblpPr w:vertAnchor="text" w:horzAnchor="page" w:tblpX="3278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</w:tblGrid>
      <w:tr w:rsidR="009C23F2" w14:paraId="68E17872" w14:textId="77777777" w:rsidTr="001C6B4F">
        <w:tc>
          <w:tcPr>
            <w:tcW w:w="0" w:type="auto"/>
          </w:tcPr>
          <w:p w14:paraId="13E23A40" w14:textId="77777777" w:rsidR="009C23F2" w:rsidRDefault="009C23F2" w:rsidP="001C6B4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…………………………………...</w:t>
            </w:r>
          </w:p>
        </w:tc>
      </w:tr>
    </w:tbl>
    <w:tbl>
      <w:tblPr>
        <w:tblStyle w:val="Mkatabulky"/>
        <w:tblpPr w:vertAnchor="text" w:horzAnchor="page" w:tblpX="766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</w:tblGrid>
      <w:tr w:rsidR="009C23F2" w14:paraId="42C6B875" w14:textId="77777777" w:rsidTr="001C6B4F">
        <w:tc>
          <w:tcPr>
            <w:tcW w:w="1650" w:type="dxa"/>
          </w:tcPr>
          <w:p w14:paraId="2CD6AD65" w14:textId="77777777" w:rsidR="009C23F2" w:rsidRDefault="009C23F2" w:rsidP="001C6B4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...…………</w:t>
            </w:r>
            <w:r w:rsidR="00751ACD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…...…</w:t>
            </w:r>
          </w:p>
        </w:tc>
      </w:tr>
    </w:tbl>
    <w:p w14:paraId="5C9F4641" w14:textId="77777777" w:rsidR="00D83A88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Zaplaceno</w:t>
      </w:r>
      <w:r w:rsidR="0008429F">
        <w:rPr>
          <w:rFonts w:ascii="Times New Roman" w:hAnsi="Times New Roman" w:cs="Times New Roman"/>
        </w:rPr>
        <w:t xml:space="preserve"> </w:t>
      </w:r>
      <w:r w:rsidR="00783F1B">
        <w:rPr>
          <w:rFonts w:ascii="Times New Roman" w:hAnsi="Times New Roman" w:cs="Times New Roman"/>
        </w:rPr>
        <w:t>–</w:t>
      </w:r>
      <w:r w:rsidR="0008429F"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>zápisné</w:t>
      </w:r>
      <w:r w:rsidR="00783F1B">
        <w:rPr>
          <w:rFonts w:ascii="Times New Roman" w:hAnsi="Times New Roman" w:cs="Times New Roman"/>
        </w:rPr>
        <w:tab/>
      </w:r>
      <w:r w:rsidR="009C23F2">
        <w:rPr>
          <w:rFonts w:ascii="Times New Roman" w:hAnsi="Times New Roman" w:cs="Times New Roman"/>
        </w:rPr>
        <w:tab/>
      </w:r>
      <w:r w:rsidRPr="00382276">
        <w:rPr>
          <w:rFonts w:ascii="Times New Roman" w:hAnsi="Times New Roman" w:cs="Times New Roman"/>
        </w:rPr>
        <w:t>ZČV</w:t>
      </w:r>
    </w:p>
    <w:p w14:paraId="65571F13" w14:textId="77777777" w:rsidR="00382276" w:rsidRPr="00382276" w:rsidRDefault="00382276" w:rsidP="0008429F">
      <w:pPr>
        <w:spacing w:line="276" w:lineRule="auto"/>
        <w:rPr>
          <w:rFonts w:ascii="Times New Roman" w:hAnsi="Times New Roman" w:cs="Times New Roman"/>
        </w:rPr>
      </w:pPr>
    </w:p>
    <w:p w14:paraId="5A501895" w14:textId="77777777" w:rsidR="00382276" w:rsidRPr="00382276" w:rsidRDefault="00382276" w:rsidP="0008429F">
      <w:pPr>
        <w:spacing w:line="276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382276">
        <w:rPr>
          <w:rFonts w:ascii="Times New Roman" w:hAnsi="Times New Roman" w:cs="Times New Roman"/>
          <w:b/>
          <w:bCs/>
          <w:sz w:val="28"/>
          <w:szCs w:val="28"/>
          <w:u w:val="single"/>
        </w:rPr>
        <w:t>PŘIHLÁŠKA</w:t>
      </w:r>
    </w:p>
    <w:tbl>
      <w:tblPr>
        <w:tblStyle w:val="Mkatabulky"/>
        <w:tblpPr w:vertAnchor="text" w:horzAnchor="page" w:tblpX="220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567"/>
      </w:tblGrid>
      <w:tr w:rsidR="00D83A88" w14:paraId="23B21C37" w14:textId="77777777" w:rsidTr="009C23F2">
        <w:tc>
          <w:tcPr>
            <w:tcW w:w="0" w:type="auto"/>
          </w:tcPr>
          <w:p w14:paraId="4DCBEF8F" w14:textId="77777777" w:rsidR="00D83A88" w:rsidRDefault="00D83A88" w:rsidP="00783F1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……………………………………………………..</w:t>
            </w:r>
          </w:p>
        </w:tc>
      </w:tr>
    </w:tbl>
    <w:tbl>
      <w:tblPr>
        <w:tblStyle w:val="Mkatabulky"/>
        <w:tblpPr w:vertAnchor="text" w:horzAnchor="margin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</w:tblGrid>
      <w:tr w:rsidR="00D83A88" w14:paraId="78629365" w14:textId="77777777" w:rsidTr="001C6B4F">
        <w:tc>
          <w:tcPr>
            <w:tcW w:w="0" w:type="auto"/>
          </w:tcPr>
          <w:p w14:paraId="02F1269A" w14:textId="77777777" w:rsidR="00D83A88" w:rsidRDefault="00D83A88" w:rsidP="001C6B4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...…………………………………</w:t>
            </w:r>
          </w:p>
        </w:tc>
      </w:tr>
    </w:tbl>
    <w:p w14:paraId="78BD8566" w14:textId="77777777" w:rsidR="00D83A88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Příjmení</w:t>
      </w:r>
      <w:r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>Jméno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Mkatabulky"/>
        <w:tblpPr w:vertAnchor="text" w:horzAnchor="page" w:tblpX="2506" w:tblpYSpec="inside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3797"/>
      </w:tblGrid>
      <w:tr w:rsidR="005879B5" w14:paraId="1740899C" w14:textId="77777777" w:rsidTr="009C23F2">
        <w:tc>
          <w:tcPr>
            <w:tcW w:w="0" w:type="auto"/>
          </w:tcPr>
          <w:p w14:paraId="19B386A1" w14:textId="77777777" w:rsidR="005879B5" w:rsidRDefault="005879B5" w:rsidP="005879B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</w:tbl>
    <w:tbl>
      <w:tblPr>
        <w:tblStyle w:val="Mkatabulky"/>
        <w:tblpPr w:vertAnchor="text" w:horzAnchor="margin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0"/>
      </w:tblGrid>
      <w:tr w:rsidR="005879B5" w14:paraId="71C523A7" w14:textId="77777777" w:rsidTr="001C6B4F">
        <w:tc>
          <w:tcPr>
            <w:tcW w:w="2920" w:type="dxa"/>
          </w:tcPr>
          <w:p w14:paraId="21EBE537" w14:textId="77777777" w:rsidR="005879B5" w:rsidRDefault="001C6B4F" w:rsidP="001C6B4F">
            <w:pPr>
              <w:spacing w:line="276" w:lineRule="auto"/>
              <w:ind w:left="-105" w:right="-23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  <w:r w:rsidR="005879B5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</w:tbl>
    <w:p w14:paraId="32F5B21C" w14:textId="77777777" w:rsidR="005879B5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Rodné číslo</w:t>
      </w:r>
      <w:r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>Rodné jméno</w:t>
      </w:r>
    </w:p>
    <w:tbl>
      <w:tblPr>
        <w:tblStyle w:val="Mkatabulky"/>
        <w:tblpPr w:vertAnchor="text" w:horzAnchor="page" w:tblpX="291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2257"/>
      </w:tblGrid>
      <w:tr w:rsidR="005879B5" w14:paraId="292C12DF" w14:textId="77777777" w:rsidTr="009C23F2">
        <w:tc>
          <w:tcPr>
            <w:tcW w:w="0" w:type="auto"/>
          </w:tcPr>
          <w:p w14:paraId="16BE9A24" w14:textId="77777777" w:rsidR="005879B5" w:rsidRDefault="005879B5" w:rsidP="009C23F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</w:t>
            </w:r>
          </w:p>
        </w:tc>
      </w:tr>
    </w:tbl>
    <w:tbl>
      <w:tblPr>
        <w:tblStyle w:val="Mkatabulky"/>
        <w:tblpPr w:vertAnchor="text" w:horzAnchor="page" w:tblpX="5722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1817"/>
      </w:tblGrid>
      <w:tr w:rsidR="005879B5" w14:paraId="23AD963B" w14:textId="77777777" w:rsidTr="001C6B4F">
        <w:tc>
          <w:tcPr>
            <w:tcW w:w="0" w:type="auto"/>
          </w:tcPr>
          <w:p w14:paraId="1ADCCCE8" w14:textId="77777777" w:rsidR="005879B5" w:rsidRDefault="005879B5" w:rsidP="001C6B4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………………..…..</w:t>
            </w:r>
          </w:p>
        </w:tc>
      </w:tr>
    </w:tbl>
    <w:tbl>
      <w:tblPr>
        <w:tblStyle w:val="Mkatabulky"/>
        <w:tblpPr w:vertAnchor="text" w:horzAnchor="page" w:tblpX="8018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971"/>
      </w:tblGrid>
      <w:tr w:rsidR="005879B5" w14:paraId="3E057096" w14:textId="77777777" w:rsidTr="001C6B4F">
        <w:tc>
          <w:tcPr>
            <w:tcW w:w="0" w:type="auto"/>
          </w:tcPr>
          <w:p w14:paraId="556926E1" w14:textId="77777777" w:rsidR="005879B5" w:rsidRDefault="005879B5" w:rsidP="001C6B4F">
            <w:pPr>
              <w:spacing w:line="276" w:lineRule="auto"/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</w:t>
            </w:r>
          </w:p>
        </w:tc>
      </w:tr>
    </w:tbl>
    <w:tbl>
      <w:tblPr>
        <w:tblStyle w:val="Mkatabulky"/>
        <w:tblpPr w:vertAnchor="text" w:horzAnchor="margin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992"/>
      </w:tblGrid>
      <w:tr w:rsidR="00751ACD" w14:paraId="7B78C141" w14:textId="77777777" w:rsidTr="001C6B4F">
        <w:tc>
          <w:tcPr>
            <w:tcW w:w="0" w:type="auto"/>
          </w:tcPr>
          <w:p w14:paraId="71BD0514" w14:textId="77777777" w:rsidR="00751ACD" w:rsidRDefault="00751ACD" w:rsidP="001C6B4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………….</w:t>
            </w:r>
          </w:p>
        </w:tc>
      </w:tr>
    </w:tbl>
    <w:p w14:paraId="629AD784" w14:textId="77777777" w:rsidR="00751ACD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Bydliště</w:t>
      </w:r>
      <w:r>
        <w:rPr>
          <w:rFonts w:ascii="Times New Roman" w:hAnsi="Times New Roman" w:cs="Times New Roman"/>
        </w:rPr>
        <w:t xml:space="preserve"> –</w:t>
      </w:r>
      <w:r w:rsidRPr="00382276">
        <w:rPr>
          <w:rFonts w:ascii="Times New Roman" w:hAnsi="Times New Roman" w:cs="Times New Roman"/>
        </w:rPr>
        <w:t xml:space="preserve"> místo</w:t>
      </w:r>
      <w:r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>ulice</w:t>
      </w:r>
      <w:r w:rsidR="005879B5"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>čp</w:t>
      </w:r>
      <w:r w:rsidR="00751ACD"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 xml:space="preserve">PSČ </w:t>
      </w:r>
    </w:p>
    <w:tbl>
      <w:tblPr>
        <w:tblStyle w:val="Mkatabulky"/>
        <w:tblpPr w:vertAnchor="text" w:horzAnchor="page" w:tblpX="2191" w:tblpY="-1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237"/>
      </w:tblGrid>
      <w:tr w:rsidR="00BE0462" w14:paraId="77CE54A6" w14:textId="77777777" w:rsidTr="00BE0462">
        <w:tc>
          <w:tcPr>
            <w:tcW w:w="0" w:type="auto"/>
          </w:tcPr>
          <w:p w14:paraId="694ADB5C" w14:textId="77777777" w:rsidR="00BE0462" w:rsidRDefault="00BE0462" w:rsidP="00BE04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</w:t>
            </w:r>
          </w:p>
        </w:tc>
      </w:tr>
    </w:tbl>
    <w:tbl>
      <w:tblPr>
        <w:tblStyle w:val="Mkatabulky"/>
        <w:tblpPr w:vertAnchor="text" w:horzAnchor="page" w:tblpX="7156" w:tblpY="-3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3686"/>
      </w:tblGrid>
      <w:tr w:rsidR="00BE0462" w14:paraId="2912565F" w14:textId="77777777" w:rsidTr="00BE0462">
        <w:tc>
          <w:tcPr>
            <w:tcW w:w="3686" w:type="dxa"/>
          </w:tcPr>
          <w:p w14:paraId="41926AA7" w14:textId="77777777" w:rsidR="00BE0462" w:rsidRDefault="00BE0462" w:rsidP="00BE0462">
            <w:pPr>
              <w:spacing w:line="276" w:lineRule="auto"/>
              <w:ind w:right="-1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……………………………………..…..</w:t>
            </w:r>
          </w:p>
        </w:tc>
      </w:tr>
    </w:tbl>
    <w:p w14:paraId="3F883BD9" w14:textId="77777777" w:rsidR="00382276" w:rsidRPr="00382276" w:rsidRDefault="00BE0462" w:rsidP="0008429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                 </w:t>
      </w:r>
      <w:r w:rsidR="003822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382276" w:rsidRPr="00382276">
        <w:rPr>
          <w:rFonts w:ascii="Times New Roman" w:hAnsi="Times New Roman" w:cs="Times New Roman"/>
        </w:rPr>
        <w:t>telefon</w:t>
      </w:r>
    </w:p>
    <w:tbl>
      <w:tblPr>
        <w:tblStyle w:val="Mkatabulky"/>
        <w:tblpPr w:vertAnchor="text" w:horzAnchor="page" w:tblpX="186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072"/>
      </w:tblGrid>
      <w:tr w:rsidR="00751ACD" w14:paraId="3359F74B" w14:textId="77777777" w:rsidTr="00751ACD">
        <w:tc>
          <w:tcPr>
            <w:tcW w:w="0" w:type="auto"/>
          </w:tcPr>
          <w:p w14:paraId="686CDCA8" w14:textId="77777777" w:rsidR="00751ACD" w:rsidRDefault="00751ACD" w:rsidP="00751AC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……………………………………………….</w:t>
            </w:r>
            <w:r w:rsidRPr="0038227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tbl>
      <w:tblPr>
        <w:tblStyle w:val="Mkatabulky"/>
        <w:tblpPr w:vertAnchor="text" w:horzAnchor="margin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3247"/>
      </w:tblGrid>
      <w:tr w:rsidR="00410E02" w14:paraId="095E4884" w14:textId="77777777" w:rsidTr="00410E02">
        <w:tc>
          <w:tcPr>
            <w:tcW w:w="3247" w:type="dxa"/>
          </w:tcPr>
          <w:p w14:paraId="1D70BF0E" w14:textId="77777777" w:rsidR="00410E02" w:rsidRDefault="00410E02" w:rsidP="00410E02">
            <w:pPr>
              <w:spacing w:line="276" w:lineRule="auto"/>
              <w:ind w:right="-2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……………………………………..</w:t>
            </w:r>
          </w:p>
        </w:tc>
      </w:tr>
    </w:tbl>
    <w:p w14:paraId="0110ADEC" w14:textId="77777777" w:rsidR="00410E02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Stav</w:t>
      </w:r>
      <w:r w:rsidR="00751ACD"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>Datum sňatku</w:t>
      </w:r>
    </w:p>
    <w:tbl>
      <w:tblPr>
        <w:tblStyle w:val="Mkatabulky"/>
        <w:tblpPr w:vertAnchor="text" w:horzAnchor="page" w:tblpX="3766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3137"/>
      </w:tblGrid>
      <w:tr w:rsidR="00410E02" w14:paraId="5820FCEF" w14:textId="77777777" w:rsidTr="00410E02">
        <w:tc>
          <w:tcPr>
            <w:tcW w:w="0" w:type="auto"/>
          </w:tcPr>
          <w:p w14:paraId="77ECF286" w14:textId="77777777" w:rsidR="00410E02" w:rsidRDefault="00410E02" w:rsidP="00410E0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</w:t>
            </w:r>
          </w:p>
        </w:tc>
      </w:tr>
    </w:tbl>
    <w:tbl>
      <w:tblPr>
        <w:tblStyle w:val="Mkatabulky"/>
        <w:tblpPr w:vertAnchor="text" w:horzAnchor="margin" w:tblpXSpec="right" w:tblpY="1"/>
        <w:tblOverlap w:val="never"/>
        <w:tblW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</w:tblGrid>
      <w:tr w:rsidR="00410E02" w14:paraId="471E511E" w14:textId="77777777" w:rsidTr="00410E02">
        <w:trPr>
          <w:trHeight w:val="363"/>
        </w:trPr>
        <w:tc>
          <w:tcPr>
            <w:tcW w:w="2268" w:type="dxa"/>
          </w:tcPr>
          <w:p w14:paraId="049444C1" w14:textId="77777777" w:rsidR="00410E02" w:rsidRDefault="00410E02" w:rsidP="00410E02">
            <w:pPr>
              <w:spacing w:line="276" w:lineRule="auto"/>
              <w:ind w:right="-2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…………………………..</w:t>
            </w:r>
          </w:p>
        </w:tc>
      </w:tr>
    </w:tbl>
    <w:p w14:paraId="711ABDCB" w14:textId="77777777" w:rsidR="00410E02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Jméno druhého z</w:t>
      </w:r>
      <w:r w:rsidR="00410E02">
        <w:rPr>
          <w:rFonts w:ascii="Times New Roman" w:hAnsi="Times New Roman" w:cs="Times New Roman"/>
        </w:rPr>
        <w:t> </w:t>
      </w:r>
      <w:r w:rsidRPr="00382276">
        <w:rPr>
          <w:rFonts w:ascii="Times New Roman" w:hAnsi="Times New Roman" w:cs="Times New Roman"/>
        </w:rPr>
        <w:t>manželů</w:t>
      </w:r>
      <w:r w:rsidR="00410E02">
        <w:rPr>
          <w:rFonts w:ascii="Times New Roman" w:hAnsi="Times New Roman" w:cs="Times New Roman"/>
        </w:rPr>
        <w:t xml:space="preserve"> </w:t>
      </w:r>
      <w:r w:rsidRPr="00382276">
        <w:rPr>
          <w:rFonts w:ascii="Times New Roman" w:hAnsi="Times New Roman" w:cs="Times New Roman"/>
        </w:rPr>
        <w:t>Rodné jméno</w:t>
      </w:r>
    </w:p>
    <w:tbl>
      <w:tblPr>
        <w:tblStyle w:val="Mkatabulky"/>
        <w:tblpPr w:vertAnchor="text" w:horzAnchor="page" w:tblpX="2518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3412"/>
      </w:tblGrid>
      <w:tr w:rsidR="00410E02" w14:paraId="77B17EDB" w14:textId="77777777" w:rsidTr="00410E02">
        <w:tc>
          <w:tcPr>
            <w:tcW w:w="0" w:type="auto"/>
          </w:tcPr>
          <w:p w14:paraId="29F0030B" w14:textId="77777777" w:rsidR="00410E02" w:rsidRDefault="00410E02" w:rsidP="00410E0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……………………………………….</w:t>
            </w:r>
          </w:p>
        </w:tc>
      </w:tr>
    </w:tbl>
    <w:p w14:paraId="6F5C8ACC" w14:textId="77777777" w:rsidR="00410E02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Rodné číslo</w:t>
      </w:r>
    </w:p>
    <w:p w14:paraId="4C459C09" w14:textId="77777777" w:rsidR="00410E02" w:rsidRDefault="00410E02" w:rsidP="0008429F">
      <w:pPr>
        <w:spacing w:line="276" w:lineRule="auto"/>
        <w:rPr>
          <w:rFonts w:ascii="Times New Roman" w:hAnsi="Times New Roman" w:cs="Times New Roman"/>
        </w:rPr>
      </w:pPr>
    </w:p>
    <w:p w14:paraId="257FDCB6" w14:textId="77777777" w:rsidR="00382276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Zavazuji se:</w:t>
      </w:r>
    </w:p>
    <w:p w14:paraId="35430AFC" w14:textId="77777777" w:rsidR="00382276" w:rsidRDefault="00382276" w:rsidP="0008429F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 xml:space="preserve">dodržovat stanovy družstva a usnesení jeho orgánů </w:t>
      </w:r>
    </w:p>
    <w:p w14:paraId="6809295B" w14:textId="77777777" w:rsidR="00382276" w:rsidRDefault="00382276" w:rsidP="0008429F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plnit členské povinnosti</w:t>
      </w:r>
    </w:p>
    <w:p w14:paraId="428470A9" w14:textId="77777777" w:rsidR="00382276" w:rsidRDefault="00382276" w:rsidP="0008429F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 xml:space="preserve">oznamovat neprodleně družstvu změny v údajích uvedených v přihlášce </w:t>
      </w:r>
    </w:p>
    <w:p w14:paraId="6DE2CCBF" w14:textId="77777777" w:rsidR="0008429F" w:rsidRPr="00382276" w:rsidRDefault="0008429F" w:rsidP="0008429F">
      <w:pPr>
        <w:pStyle w:val="Odstavecseseznamem"/>
        <w:spacing w:line="276" w:lineRule="auto"/>
        <w:rPr>
          <w:rFonts w:ascii="Times New Roman" w:hAnsi="Times New Roman" w:cs="Times New Roman"/>
        </w:rPr>
      </w:pPr>
    </w:p>
    <w:p w14:paraId="30D5B4EC" w14:textId="77777777" w:rsidR="00382276" w:rsidRPr="00382276" w:rsidRDefault="00382276" w:rsidP="0008429F">
      <w:pPr>
        <w:spacing w:line="276" w:lineRule="auto"/>
        <w:rPr>
          <w:rFonts w:ascii="Times New Roman" w:hAnsi="Times New Roman" w:cs="Times New Roman"/>
        </w:rPr>
      </w:pPr>
    </w:p>
    <w:p w14:paraId="118A8D31" w14:textId="77777777" w:rsidR="00382276" w:rsidRPr="00382276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Výše jmenovaní souhlasí s uvedením osobních dat do evidence SBD Ocelář.</w:t>
      </w:r>
    </w:p>
    <w:p w14:paraId="0B5740E9" w14:textId="77777777" w:rsidR="00382276" w:rsidRPr="00382276" w:rsidRDefault="00382276" w:rsidP="0008429F">
      <w:pPr>
        <w:spacing w:line="276" w:lineRule="auto"/>
        <w:rPr>
          <w:rFonts w:ascii="Times New Roman" w:hAnsi="Times New Roman" w:cs="Times New Roman"/>
        </w:rPr>
      </w:pPr>
    </w:p>
    <w:p w14:paraId="2D61CF49" w14:textId="77777777" w:rsidR="00382276" w:rsidRPr="00382276" w:rsidRDefault="00382276" w:rsidP="0008429F">
      <w:pPr>
        <w:spacing w:line="276" w:lineRule="auto"/>
        <w:rPr>
          <w:rFonts w:ascii="Times New Roman" w:hAnsi="Times New Roman" w:cs="Times New Roman"/>
        </w:rPr>
      </w:pPr>
    </w:p>
    <w:tbl>
      <w:tblPr>
        <w:tblStyle w:val="Mkatabulky"/>
        <w:tblpPr w:vertAnchor="text" w:horzAnchor="page" w:tblpX="2416" w:tblpY="-2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2257"/>
      </w:tblGrid>
      <w:tr w:rsidR="001C6B4F" w14:paraId="4253EFDD" w14:textId="77777777" w:rsidTr="001C6B4F">
        <w:tc>
          <w:tcPr>
            <w:tcW w:w="0" w:type="auto"/>
          </w:tcPr>
          <w:p w14:paraId="1C59F68B" w14:textId="77777777" w:rsidR="001C6B4F" w:rsidRDefault="001C6B4F" w:rsidP="001C6B4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</w:t>
            </w:r>
          </w:p>
        </w:tc>
      </w:tr>
    </w:tbl>
    <w:tbl>
      <w:tblPr>
        <w:tblStyle w:val="Mkatabulky"/>
        <w:tblpPr w:vertAnchor="text" w:horzAnchor="page" w:tblpX="7591" w:tblpY="-3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2552"/>
      </w:tblGrid>
      <w:tr w:rsidR="001C6B4F" w14:paraId="28928BF2" w14:textId="77777777" w:rsidTr="00A11539">
        <w:trPr>
          <w:trHeight w:val="397"/>
        </w:trPr>
        <w:tc>
          <w:tcPr>
            <w:tcW w:w="2552" w:type="dxa"/>
            <w:vAlign w:val="bottom"/>
          </w:tcPr>
          <w:p w14:paraId="2925C20F" w14:textId="77777777" w:rsidR="001C6B4F" w:rsidRDefault="001C6B4F" w:rsidP="00067B6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1C6B4F" w14:paraId="06E94AB2" w14:textId="77777777" w:rsidTr="00A11539">
        <w:trPr>
          <w:trHeight w:val="397"/>
        </w:trPr>
        <w:tc>
          <w:tcPr>
            <w:tcW w:w="2552" w:type="dxa"/>
            <w:vAlign w:val="bottom"/>
          </w:tcPr>
          <w:p w14:paraId="190F9C3B" w14:textId="77777777" w:rsidR="001C6B4F" w:rsidRDefault="001C6B4F" w:rsidP="00067B6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3EE3382D" w14:textId="77777777" w:rsidR="001C6B4F" w:rsidRDefault="00382276" w:rsidP="0008429F">
      <w:pPr>
        <w:spacing w:line="276" w:lineRule="auto"/>
        <w:rPr>
          <w:rFonts w:ascii="Times New Roman" w:hAnsi="Times New Roman" w:cs="Times New Roman"/>
        </w:rPr>
      </w:pPr>
      <w:r w:rsidRPr="00382276">
        <w:rPr>
          <w:rFonts w:ascii="Times New Roman" w:hAnsi="Times New Roman" w:cs="Times New Roman"/>
        </w:rPr>
        <w:t>V</w:t>
      </w:r>
      <w:r w:rsidR="0008429F">
        <w:rPr>
          <w:rFonts w:ascii="Times New Roman" w:hAnsi="Times New Roman" w:cs="Times New Roman"/>
        </w:rPr>
        <w:t> </w:t>
      </w:r>
      <w:r w:rsidRPr="00382276">
        <w:rPr>
          <w:rFonts w:ascii="Times New Roman" w:hAnsi="Times New Roman" w:cs="Times New Roman"/>
        </w:rPr>
        <w:t>Kladně</w:t>
      </w:r>
      <w:r w:rsidR="001C6B4F">
        <w:rPr>
          <w:rFonts w:ascii="Times New Roman" w:hAnsi="Times New Roman" w:cs="Times New Roman"/>
        </w:rPr>
        <w:tab/>
      </w:r>
      <w:r w:rsidR="001C6B4F">
        <w:rPr>
          <w:rFonts w:ascii="Times New Roman" w:hAnsi="Times New Roman" w:cs="Times New Roman"/>
        </w:rPr>
        <w:tab/>
      </w:r>
      <w:r w:rsidRPr="00382276">
        <w:rPr>
          <w:rFonts w:ascii="Times New Roman" w:hAnsi="Times New Roman" w:cs="Times New Roman"/>
        </w:rPr>
        <w:t>Za pravdivost údajů</w:t>
      </w:r>
    </w:p>
    <w:p w14:paraId="2DEEE1F4" w14:textId="77777777" w:rsidR="00A25D66" w:rsidRDefault="0008429F" w:rsidP="0008429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05F0BAE" w14:textId="77777777" w:rsidR="0008429F" w:rsidRPr="00382276" w:rsidRDefault="0008429F" w:rsidP="0008429F">
      <w:pPr>
        <w:spacing w:line="276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sectPr w:rsidR="0008429F" w:rsidRPr="0038227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420AD"/>
    <w:multiLevelType w:val="hybridMultilevel"/>
    <w:tmpl w:val="2094286E"/>
    <w:lvl w:ilvl="0" w:tplc="55728CD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E2F19"/>
    <w:multiLevelType w:val="hybridMultilevel"/>
    <w:tmpl w:val="224E92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0624">
    <w:abstractNumId w:val="1"/>
  </w:num>
  <w:num w:numId="2" w16cid:durableId="1352532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C7"/>
    <w:rsid w:val="00067B61"/>
    <w:rsid w:val="0008429F"/>
    <w:rsid w:val="00086BB1"/>
    <w:rsid w:val="001C6B4F"/>
    <w:rsid w:val="002D7937"/>
    <w:rsid w:val="00382276"/>
    <w:rsid w:val="0039135A"/>
    <w:rsid w:val="00410E02"/>
    <w:rsid w:val="005879B5"/>
    <w:rsid w:val="00644044"/>
    <w:rsid w:val="00751ACD"/>
    <w:rsid w:val="00783891"/>
    <w:rsid w:val="00783F1B"/>
    <w:rsid w:val="00836F45"/>
    <w:rsid w:val="009C23F2"/>
    <w:rsid w:val="00A11539"/>
    <w:rsid w:val="00A25D66"/>
    <w:rsid w:val="00A723C7"/>
    <w:rsid w:val="00AA343D"/>
    <w:rsid w:val="00BE0462"/>
    <w:rsid w:val="00D45509"/>
    <w:rsid w:val="00D83A88"/>
    <w:rsid w:val="00DD1602"/>
    <w:rsid w:val="00EA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659F4"/>
  <w15:chartTrackingRefBased/>
  <w15:docId w15:val="{A7B2DE51-BAEB-4FE7-A1F2-2E33047C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2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2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2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2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2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2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2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2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2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2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2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2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227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227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22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22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22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22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2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2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2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2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2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22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22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227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2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227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2276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DD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forms\Sbl\smlouvy\prihlaska_cle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802D1-B8C2-46E7-9218-CF06309B5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prihlaska_clena.dotx</Template>
  <TotalTime>0</TotalTime>
  <Pages>1</Pages>
  <Words>136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Rendla Martin</dc:creator>
  <cp:keywords/>
  <dc:description/>
  <cp:lastModifiedBy>Rendla Martin</cp:lastModifiedBy>
  <cp:revision>1</cp:revision>
  <dcterms:created xsi:type="dcterms:W3CDTF">2026-09-16T12:05:00Z</dcterms:created>
  <dcterms:modified xsi:type="dcterms:W3CDTF">2026-09-16T12:05:00Z</dcterms:modified>
</cp:coreProperties>
</file>